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4F4" w:rsidRDefault="00C30269">
      <w:r>
        <w:t>For each senior citizen, this application offers them some instructions when occurring emergency situation.</w:t>
      </w:r>
    </w:p>
    <w:p w:rsidR="00855732" w:rsidRDefault="00855732">
      <w:r>
        <w:t xml:space="preserve">In </w:t>
      </w:r>
      <w:r w:rsidRPr="00AD0E8F">
        <w:rPr>
          <w:b/>
        </w:rPr>
        <w:t>database</w:t>
      </w:r>
      <w:r>
        <w:t xml:space="preserve">, we have 4 tables: </w:t>
      </w:r>
    </w:p>
    <w:p w:rsidR="00855732" w:rsidRDefault="00855732" w:rsidP="00855732">
      <w:pPr>
        <w:pStyle w:val="ListParagraph"/>
        <w:numPr>
          <w:ilvl w:val="0"/>
          <w:numId w:val="1"/>
        </w:numPr>
      </w:pPr>
      <w:r>
        <w:t>photoInstruction</w:t>
      </w:r>
    </w:p>
    <w:p w:rsidR="00A57D90" w:rsidRDefault="00A57D90" w:rsidP="00A57D90">
      <w:pPr>
        <w:pStyle w:val="ListParagraph"/>
        <w:numPr>
          <w:ilvl w:val="1"/>
          <w:numId w:val="1"/>
        </w:numPr>
      </w:pPr>
      <w:r>
        <w:t>pi</w:t>
      </w:r>
      <w:r w:rsidR="00431407">
        <w:t>_</w:t>
      </w:r>
      <w:r>
        <w:t>id which is the index</w:t>
      </w:r>
    </w:p>
    <w:p w:rsidR="00A57D90" w:rsidRDefault="00A57D90" w:rsidP="00A57D90">
      <w:pPr>
        <w:pStyle w:val="ListParagraph"/>
        <w:numPr>
          <w:ilvl w:val="1"/>
          <w:numId w:val="1"/>
        </w:numPr>
      </w:pPr>
      <w:r>
        <w:t>function which is the function of each instruction</w:t>
      </w:r>
    </w:p>
    <w:p w:rsidR="00A57D90" w:rsidRDefault="00A57D90" w:rsidP="00A57D90">
      <w:pPr>
        <w:pStyle w:val="ListParagraph"/>
        <w:numPr>
          <w:ilvl w:val="1"/>
          <w:numId w:val="1"/>
        </w:numPr>
      </w:pPr>
      <w:r>
        <w:t>photos which is the instruction photo</w:t>
      </w:r>
    </w:p>
    <w:p w:rsidR="00A57D90" w:rsidRDefault="00A57D90" w:rsidP="00A57D90">
      <w:pPr>
        <w:pStyle w:val="ListParagraph"/>
        <w:numPr>
          <w:ilvl w:val="1"/>
          <w:numId w:val="1"/>
        </w:numPr>
      </w:pPr>
      <w:r>
        <w:t>tableType in this table, the tableType is 1, which means photo</w:t>
      </w:r>
    </w:p>
    <w:p w:rsidR="00855732" w:rsidRDefault="00855732" w:rsidP="00855732">
      <w:pPr>
        <w:pStyle w:val="ListParagraph"/>
        <w:numPr>
          <w:ilvl w:val="0"/>
          <w:numId w:val="1"/>
        </w:numPr>
      </w:pPr>
      <w:r>
        <w:t>audioInstruction</w:t>
      </w:r>
    </w:p>
    <w:p w:rsidR="00431407" w:rsidRDefault="00431407" w:rsidP="00431407">
      <w:pPr>
        <w:pStyle w:val="ListParagraph"/>
        <w:numPr>
          <w:ilvl w:val="1"/>
          <w:numId w:val="1"/>
        </w:numPr>
      </w:pPr>
      <w:r>
        <w:t>ai_id which is the index</w:t>
      </w:r>
    </w:p>
    <w:p w:rsidR="00431407" w:rsidRDefault="00431407" w:rsidP="00431407">
      <w:pPr>
        <w:pStyle w:val="ListParagraph"/>
        <w:numPr>
          <w:ilvl w:val="1"/>
          <w:numId w:val="1"/>
        </w:numPr>
      </w:pPr>
      <w:r>
        <w:t>function which is the function of each instruction</w:t>
      </w:r>
    </w:p>
    <w:p w:rsidR="00431407" w:rsidRDefault="00431407" w:rsidP="00431407">
      <w:pPr>
        <w:pStyle w:val="ListParagraph"/>
        <w:numPr>
          <w:ilvl w:val="1"/>
          <w:numId w:val="1"/>
        </w:numPr>
      </w:pPr>
      <w:r>
        <w:t>audios which is the instruction audio</w:t>
      </w:r>
    </w:p>
    <w:p w:rsidR="00431407" w:rsidRDefault="00431407" w:rsidP="00431407">
      <w:pPr>
        <w:pStyle w:val="ListParagraph"/>
        <w:numPr>
          <w:ilvl w:val="1"/>
          <w:numId w:val="1"/>
        </w:numPr>
      </w:pPr>
      <w:r>
        <w:t>tableType i</w:t>
      </w:r>
      <w:r w:rsidR="008D28B0">
        <w:t>n</w:t>
      </w:r>
      <w:r>
        <w:t xml:space="preserve"> this table, the tableType is 2, which means audio</w:t>
      </w:r>
    </w:p>
    <w:p w:rsidR="00855732" w:rsidRDefault="00855732" w:rsidP="00855732">
      <w:pPr>
        <w:pStyle w:val="ListParagraph"/>
        <w:numPr>
          <w:ilvl w:val="0"/>
          <w:numId w:val="1"/>
        </w:numPr>
      </w:pPr>
      <w:r>
        <w:t>textInstruction</w:t>
      </w:r>
    </w:p>
    <w:p w:rsidR="008D28B0" w:rsidRDefault="008D28B0" w:rsidP="008D28B0">
      <w:pPr>
        <w:pStyle w:val="ListParagraph"/>
        <w:numPr>
          <w:ilvl w:val="1"/>
          <w:numId w:val="1"/>
        </w:numPr>
      </w:pPr>
      <w:r>
        <w:t>ti_id which is the index</w:t>
      </w:r>
    </w:p>
    <w:p w:rsidR="008D28B0" w:rsidRDefault="008D28B0" w:rsidP="008D28B0">
      <w:pPr>
        <w:pStyle w:val="ListParagraph"/>
        <w:numPr>
          <w:ilvl w:val="1"/>
          <w:numId w:val="1"/>
        </w:numPr>
      </w:pPr>
      <w:r>
        <w:t>function which is the function of each instruction</w:t>
      </w:r>
    </w:p>
    <w:p w:rsidR="008D28B0" w:rsidRDefault="008D28B0" w:rsidP="008D28B0">
      <w:pPr>
        <w:pStyle w:val="ListParagraph"/>
        <w:numPr>
          <w:ilvl w:val="1"/>
          <w:numId w:val="1"/>
        </w:numPr>
      </w:pPr>
      <w:r>
        <w:t>content which is the instruction text</w:t>
      </w:r>
    </w:p>
    <w:p w:rsidR="008D28B0" w:rsidRDefault="008D28B0" w:rsidP="008D28B0">
      <w:pPr>
        <w:pStyle w:val="ListParagraph"/>
        <w:numPr>
          <w:ilvl w:val="1"/>
          <w:numId w:val="1"/>
        </w:numPr>
      </w:pPr>
      <w:r>
        <w:t>tableType in this table, the tableType is 3, which means text</w:t>
      </w:r>
    </w:p>
    <w:p w:rsidR="00855732" w:rsidRDefault="00855732" w:rsidP="00855732">
      <w:pPr>
        <w:pStyle w:val="ListParagraph"/>
        <w:numPr>
          <w:ilvl w:val="0"/>
          <w:numId w:val="1"/>
        </w:numPr>
      </w:pPr>
      <w:r>
        <w:t>gestureCorrespondence</w:t>
      </w:r>
    </w:p>
    <w:p w:rsidR="008D28B0" w:rsidRDefault="008D28B0" w:rsidP="008D28B0">
      <w:pPr>
        <w:pStyle w:val="ListParagraph"/>
        <w:numPr>
          <w:ilvl w:val="1"/>
          <w:numId w:val="1"/>
        </w:numPr>
      </w:pPr>
      <w:r>
        <w:t>gc_id which is the index</w:t>
      </w:r>
    </w:p>
    <w:p w:rsidR="008D28B0" w:rsidRDefault="008D28B0" w:rsidP="008D28B0">
      <w:pPr>
        <w:pStyle w:val="ListParagraph"/>
        <w:numPr>
          <w:ilvl w:val="1"/>
          <w:numId w:val="1"/>
        </w:numPr>
      </w:pPr>
      <w:r>
        <w:t>GestureTypePhoto which is sample gesture photo. User can imitate them.</w:t>
      </w:r>
      <w:r w:rsidR="00281403">
        <w:t xml:space="preserve"> Each gesture photo corresponding a specific function in a specific type.</w:t>
      </w:r>
    </w:p>
    <w:p w:rsidR="008D28B0" w:rsidRDefault="008D28B0" w:rsidP="008D28B0">
      <w:pPr>
        <w:pStyle w:val="ListParagraph"/>
        <w:numPr>
          <w:ilvl w:val="1"/>
          <w:numId w:val="1"/>
        </w:numPr>
      </w:pPr>
      <w:r>
        <w:t>instructio</w:t>
      </w:r>
      <w:r w:rsidR="00281403">
        <w:t>nType which is either 1,2, or 3. 1—photo; 2—audio; 3—text.</w:t>
      </w:r>
    </w:p>
    <w:p w:rsidR="00281403" w:rsidRDefault="00C11F0F" w:rsidP="008D28B0">
      <w:pPr>
        <w:pStyle w:val="ListParagraph"/>
        <w:numPr>
          <w:ilvl w:val="1"/>
          <w:numId w:val="1"/>
        </w:numPr>
      </w:pPr>
      <w:r>
        <w:t>functionType which is the specific function.</w:t>
      </w:r>
    </w:p>
    <w:p w:rsidR="00855732" w:rsidRDefault="00286447" w:rsidP="00855732">
      <w:r>
        <w:rPr>
          <w:noProof/>
        </w:rPr>
        <w:lastRenderedPageBreak/>
        <w:drawing>
          <wp:inline distT="0" distB="0" distL="0" distR="0" wp14:anchorId="043BAFB6" wp14:editId="42E15B68">
            <wp:extent cx="3924300" cy="64790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186" t="24102" r="34936" b="12820"/>
                    <a:stretch/>
                  </pic:blipFill>
                  <pic:spPr bwMode="auto">
                    <a:xfrm>
                      <a:off x="0" y="0"/>
                      <a:ext cx="3938134" cy="650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C29" w:rsidRDefault="00826C29" w:rsidP="00855732"/>
    <w:p w:rsidR="00826C29" w:rsidRDefault="00826C29" w:rsidP="00855732"/>
    <w:p w:rsidR="001215DE" w:rsidRDefault="001215DE">
      <w:r>
        <w:br w:type="page"/>
      </w:r>
    </w:p>
    <w:p w:rsidR="00826C29" w:rsidRPr="00AD0E8F" w:rsidRDefault="00DE59D8" w:rsidP="00855732">
      <w:pPr>
        <w:rPr>
          <w:b/>
        </w:rPr>
      </w:pPr>
      <w:r w:rsidRPr="00AD0E8F">
        <w:rPr>
          <w:b/>
        </w:rPr>
        <w:lastRenderedPageBreak/>
        <w:t xml:space="preserve">Multi-media dependency: </w:t>
      </w:r>
    </w:p>
    <w:p w:rsidR="00DE59D8" w:rsidRDefault="00953088" w:rsidP="00855732">
      <w:r>
        <w:t>{gc_id, GestureTypePhoto, instructionType, functionType}</w:t>
      </w:r>
      <w:r w:rsidR="00797882">
        <w:rPr>
          <w:vertAlign w:val="subscript"/>
        </w:rPr>
        <w:t>gesture(t1)</w:t>
      </w:r>
      <w:r w:rsidR="00797882">
        <w:t xml:space="preserve"> -&gt; </w:t>
      </w:r>
      <w:r>
        <w:t>{</w:t>
      </w:r>
      <w:r w:rsidR="007B7A17">
        <w:t>pi_id, function, photos, tableType</w:t>
      </w:r>
      <w:r>
        <w:t>}</w:t>
      </w:r>
      <w:r w:rsidR="00797882">
        <w:rPr>
          <w:vertAlign w:val="subscript"/>
        </w:rPr>
        <w:t>photo(t2)</w:t>
      </w:r>
    </w:p>
    <w:p w:rsidR="002C58E2" w:rsidRPr="002C58E2" w:rsidRDefault="004A18A8" w:rsidP="002C58E2">
      <w:r>
        <w:t>{gc_id, GestureTypePhoto, instructionType, functionType}</w:t>
      </w:r>
      <w:r w:rsidR="002C58E2">
        <w:rPr>
          <w:vertAlign w:val="subscript"/>
        </w:rPr>
        <w:t>gesture(t1)</w:t>
      </w:r>
      <w:r w:rsidR="002C58E2">
        <w:t xml:space="preserve"> -&gt; </w:t>
      </w:r>
      <w:r>
        <w:t>{ai_id, function, audios, tableType}</w:t>
      </w:r>
      <w:r w:rsidR="002C58E2">
        <w:rPr>
          <w:vertAlign w:val="subscript"/>
        </w:rPr>
        <w:t>audio(t2)</w:t>
      </w:r>
    </w:p>
    <w:p w:rsidR="002C58E2" w:rsidRPr="002C58E2" w:rsidRDefault="004A18A8" w:rsidP="00855732">
      <w:r>
        <w:t>{gc_id, GestureTypePhoto, instructionType, functionType}</w:t>
      </w:r>
      <w:r w:rsidR="002C58E2">
        <w:rPr>
          <w:vertAlign w:val="subscript"/>
        </w:rPr>
        <w:t>gesture(t1)</w:t>
      </w:r>
      <w:r w:rsidR="002C58E2">
        <w:t xml:space="preserve"> -&gt; </w:t>
      </w:r>
      <w:r w:rsidR="000D3D14">
        <w:t>{ti_id, function, content, tableType}</w:t>
      </w:r>
      <w:r w:rsidR="002C58E2">
        <w:rPr>
          <w:vertAlign w:val="subscript"/>
        </w:rPr>
        <w:t>text(t2)</w:t>
      </w:r>
    </w:p>
    <w:p w:rsidR="00797882" w:rsidRDefault="00797882" w:rsidP="00855732">
      <w:r>
        <w:t>For any two tuples u1 and u2 such that u1[gestureCorrespondence]</w:t>
      </w:r>
      <w:r w:rsidR="002C58E2">
        <w:t xml:space="preserve"> is considered similar within the threshold t1 to u2[gestureCorrespondence]</w:t>
      </w:r>
    </w:p>
    <w:p w:rsidR="00E16A23" w:rsidRDefault="00E16A23" w:rsidP="00855732"/>
    <w:p w:rsidR="00EB5DF2" w:rsidRDefault="00EB5DF2" w:rsidP="00855732"/>
    <w:p w:rsidR="00EB5DF2" w:rsidRDefault="00EB5DF2" w:rsidP="00855732"/>
    <w:p w:rsidR="001215DE" w:rsidRDefault="001215DE">
      <w:r>
        <w:br w:type="page"/>
      </w:r>
    </w:p>
    <w:p w:rsidR="00E16A23" w:rsidRPr="00AD0E8F" w:rsidRDefault="00E16A23" w:rsidP="00855732">
      <w:pPr>
        <w:rPr>
          <w:b/>
        </w:rPr>
      </w:pPr>
      <w:r w:rsidRPr="00AD0E8F">
        <w:rPr>
          <w:b/>
        </w:rPr>
        <w:lastRenderedPageBreak/>
        <w:t>IC cards</w:t>
      </w:r>
      <w:r w:rsidR="005A3D3E" w:rsidRPr="00AD0E8F">
        <w:rPr>
          <w:b/>
        </w:rPr>
        <w:t>:</w:t>
      </w:r>
    </w:p>
    <w:p w:rsidR="005A3D3E" w:rsidRDefault="005A3D3E" w:rsidP="00855732">
      <w:r>
        <w:rPr>
          <w:noProof/>
        </w:rPr>
        <w:drawing>
          <wp:inline distT="0" distB="0" distL="0" distR="0" wp14:anchorId="42DE836C" wp14:editId="53757E40">
            <wp:extent cx="5800725" cy="246697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62" t="31795" r="29327" b="20769"/>
                    <a:stretch/>
                  </pic:blipFill>
                  <pic:spPr bwMode="auto">
                    <a:xfrm>
                      <a:off x="0" y="0"/>
                      <a:ext cx="5821412" cy="247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D3E" w:rsidRDefault="005A3D3E" w:rsidP="00855732">
      <w:r>
        <w:rPr>
          <w:noProof/>
        </w:rPr>
        <w:drawing>
          <wp:inline distT="0" distB="0" distL="0" distR="0" wp14:anchorId="7F5298E8" wp14:editId="06EE3308">
            <wp:extent cx="5791200" cy="27079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82" t="24744" r="29487" b="23726"/>
                    <a:stretch/>
                  </pic:blipFill>
                  <pic:spPr bwMode="auto">
                    <a:xfrm>
                      <a:off x="0" y="0"/>
                      <a:ext cx="5807387" cy="271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D3E" w:rsidRDefault="005A3D3E" w:rsidP="00855732">
      <w:r>
        <w:rPr>
          <w:noProof/>
        </w:rPr>
        <w:lastRenderedPageBreak/>
        <w:drawing>
          <wp:inline distT="0" distB="0" distL="0" distR="0" wp14:anchorId="1337AE42" wp14:editId="04D1058F">
            <wp:extent cx="5791200" cy="266875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22" t="20770" r="29327" b="27949"/>
                    <a:stretch/>
                  </pic:blipFill>
                  <pic:spPr bwMode="auto">
                    <a:xfrm>
                      <a:off x="0" y="0"/>
                      <a:ext cx="5809952" cy="267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D3E" w:rsidRDefault="005A3D3E" w:rsidP="00855732">
      <w:r>
        <w:rPr>
          <w:noProof/>
        </w:rPr>
        <w:drawing>
          <wp:inline distT="0" distB="0" distL="0" distR="0" wp14:anchorId="70F5F9A0" wp14:editId="3315BDD1">
            <wp:extent cx="5884606" cy="253365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82" t="29744" r="29487" b="22564"/>
                    <a:stretch/>
                  </pic:blipFill>
                  <pic:spPr bwMode="auto">
                    <a:xfrm>
                      <a:off x="0" y="0"/>
                      <a:ext cx="5893323" cy="2537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D3E" w:rsidRPr="00797882" w:rsidRDefault="006559C4" w:rsidP="00855732">
      <w:r>
        <w:rPr>
          <w:noProof/>
        </w:rPr>
        <w:drawing>
          <wp:inline distT="0" distB="0" distL="0" distR="0" wp14:anchorId="55F42A60" wp14:editId="5F41CD1E">
            <wp:extent cx="5884545" cy="2541363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22" t="41026" r="29487" b="11026"/>
                    <a:stretch/>
                  </pic:blipFill>
                  <pic:spPr bwMode="auto">
                    <a:xfrm>
                      <a:off x="0" y="0"/>
                      <a:ext cx="5897200" cy="2546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D3E" w:rsidRPr="007978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D576E8"/>
    <w:multiLevelType w:val="hybridMultilevel"/>
    <w:tmpl w:val="FB0EF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6D7"/>
    <w:rsid w:val="000D3D14"/>
    <w:rsid w:val="001215DE"/>
    <w:rsid w:val="00281403"/>
    <w:rsid w:val="00286447"/>
    <w:rsid w:val="002C58E2"/>
    <w:rsid w:val="00431407"/>
    <w:rsid w:val="004A18A8"/>
    <w:rsid w:val="005636D7"/>
    <w:rsid w:val="005A3D3E"/>
    <w:rsid w:val="006559C4"/>
    <w:rsid w:val="006D64F4"/>
    <w:rsid w:val="00797882"/>
    <w:rsid w:val="007B7A17"/>
    <w:rsid w:val="00826C29"/>
    <w:rsid w:val="00855732"/>
    <w:rsid w:val="008D28B0"/>
    <w:rsid w:val="00953088"/>
    <w:rsid w:val="00A11DFC"/>
    <w:rsid w:val="00A57D90"/>
    <w:rsid w:val="00AD0E8F"/>
    <w:rsid w:val="00C11F0F"/>
    <w:rsid w:val="00C30269"/>
    <w:rsid w:val="00DE59D8"/>
    <w:rsid w:val="00E16A23"/>
    <w:rsid w:val="00EB5DF2"/>
    <w:rsid w:val="00ED1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B94FD0-2617-4B6B-9B21-7A025E497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57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0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E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104D1056.dotm</Template>
  <TotalTime>137</TotalTime>
  <Pages>5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Pittsburgh</Company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 Guo</dc:creator>
  <cp:keywords/>
  <dc:description/>
  <cp:lastModifiedBy>Wei Guo</cp:lastModifiedBy>
  <cp:revision>20</cp:revision>
  <cp:lastPrinted>2014-10-14T20:49:00Z</cp:lastPrinted>
  <dcterms:created xsi:type="dcterms:W3CDTF">2014-10-14T18:40:00Z</dcterms:created>
  <dcterms:modified xsi:type="dcterms:W3CDTF">2014-10-14T21:13:00Z</dcterms:modified>
</cp:coreProperties>
</file>